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91A" w:rsidRDefault="00BE391A" w:rsidP="00C24DF1">
      <w:pPr>
        <w:tabs>
          <w:tab w:val="left" w:pos="3119"/>
          <w:tab w:val="left" w:pos="4253"/>
        </w:tabs>
        <w:ind w:right="-425"/>
      </w:pPr>
      <w:r>
        <w:rPr>
          <w:noProof/>
          <w:lang w:eastAsia="cs-CZ"/>
        </w:rPr>
        <w:pict>
          <v:rect id="_x0000_s1026" style="position:absolute;margin-left:115.5pt;margin-top:417.5pt;width:55.5pt;height:66.5pt;rotation:16330970fd;z-index:251662848"/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51pt;margin-top:243pt;width:80.6pt;height:26.55pt;z-index:251670016" stroked="f">
            <v:textbox style="mso-next-textbox:#_x0000_s1027">
              <w:txbxContent>
                <w:p w:rsidR="00BE391A" w:rsidRPr="0048052F" w:rsidRDefault="00BE391A" w:rsidP="00574D2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sprcha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028" style="position:absolute;margin-left:357.5pt;margin-top:126pt;width:45pt;height:71.5pt;rotation:14574908fd;z-index:251657728"/>
        </w:pict>
      </w:r>
      <w:r>
        <w:rPr>
          <w:noProof/>
          <w:lang w:eastAsia="cs-CZ"/>
        </w:rPr>
        <w:pict>
          <v:shape id="_x0000_s1029" type="#_x0000_t202" style="position:absolute;margin-left:429pt;margin-top:126pt;width:80.6pt;height:26.55pt;z-index:251658752" stroked="f">
            <v:textbox style="mso-next-textbox:#_x0000_s1029">
              <w:txbxContent>
                <w:p w:rsidR="00BE391A" w:rsidRPr="0048052F" w:rsidRDefault="00BE391A" w:rsidP="00574D2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Wc 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_x0000_s1030" style="position:absolute;flip:y;z-index:251656704" from="330pt,270pt" to="445.5pt,270pt"/>
        </w:pict>
      </w:r>
      <w:r>
        <w:rPr>
          <w:noProof/>
          <w:lang w:eastAsia="cs-CZ"/>
        </w:rPr>
        <w:pict>
          <v:line id="_x0000_s1031" style="position:absolute;flip:y;z-index:251668992" from="330pt,4in" to="330pt,369pt"/>
        </w:pict>
      </w:r>
      <w:r>
        <w:rPr>
          <w:noProof/>
          <w:lang w:eastAsia="cs-CZ"/>
        </w:rPr>
        <w:pict>
          <v:line id="_x0000_s1032" style="position:absolute;flip:y;z-index:251667968" from="324.5pt,378pt" to="440pt,378pt"/>
        </w:pict>
      </w:r>
      <w:r>
        <w:rPr>
          <w:noProof/>
          <w:lang w:eastAsia="cs-CZ"/>
        </w:rPr>
        <w:pict>
          <v:line id="_x0000_s1033" style="position:absolute;flip:y;z-index:251661824" from="324.5pt,396pt" to="440pt,396pt"/>
        </w:pict>
      </w:r>
      <w:r>
        <w:rPr>
          <w:noProof/>
          <w:lang w:eastAsia="cs-CZ"/>
        </w:rPr>
        <w:pict>
          <v:shape id="_x0000_s1034" type="#_x0000_t202" style="position:absolute;margin-left:38.5pt;margin-top:486pt;width:80.6pt;height:26.55pt;z-index:251666944" stroked="f">
            <v:textbox style="mso-next-textbox:#_x0000_s1034">
              <w:txbxContent>
                <w:p w:rsidR="00BE391A" w:rsidRPr="0048052F" w:rsidRDefault="00BE391A" w:rsidP="00574D2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PRAČKA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247.5pt;margin-top:549pt;width:71.5pt;height:57.15pt;z-index:-251650560">
            <v:imagedata r:id="rId5" o:title=""/>
          </v:shape>
        </w:pict>
      </w:r>
      <w:r>
        <w:rPr>
          <w:noProof/>
          <w:lang w:eastAsia="cs-CZ"/>
        </w:rPr>
        <w:pict>
          <v:shape id="_x0000_s1036" type="#_x0000_t75" style="position:absolute;margin-left:176pt;margin-top:552.05pt;width:71.5pt;height:57.15pt;z-index:-251651584">
            <v:imagedata r:id="rId5" o:title=""/>
          </v:shape>
        </w:pict>
      </w:r>
      <w:r>
        <w:rPr>
          <w:noProof/>
          <w:lang w:eastAsia="cs-CZ"/>
        </w:rPr>
        <w:pict>
          <v:shape id="_x0000_s1037" type="#_x0000_t202" style="position:absolute;margin-left:-55pt;margin-top:342pt;width:80.6pt;height:26.55pt;z-index:251659776" stroked="f">
            <v:textbox style="mso-next-textbox:#_x0000_s1037">
              <w:txbxContent>
                <w:p w:rsidR="00BE391A" w:rsidRPr="0048052F" w:rsidRDefault="00BE391A" w:rsidP="00574D2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Vana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75" style="position:absolute;margin-left:38.5pt;margin-top:198pt;width:229.85pt;height:141.6pt;rotation:1381636fd;flip:x;z-index:-251652608">
            <v:imagedata r:id="rId6" o:title=""/>
          </v:shape>
        </w:pict>
      </w:r>
      <w:r>
        <w:rPr>
          <w:noProof/>
          <w:lang w:eastAsia="cs-CZ"/>
        </w:rPr>
        <w:pict>
          <v:shape id="_x0000_s1039" type="#_x0000_t202" style="position:absolute;margin-left:220pt;margin-top:7in;width:80.6pt;height:26.55pt;z-index:251660800" stroked="f">
            <v:textbox style="mso-next-textbox:#_x0000_s1039">
              <w:txbxContent>
                <w:p w:rsidR="00BE391A" w:rsidRPr="0048052F" w:rsidRDefault="00BE391A" w:rsidP="00574D2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umyvadloWc 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40" type="#_x0000_t19" style="position:absolute;margin-left:330pt;margin-top:513pt;width:88.95pt;height:90pt;rotation:180;flip:y;z-index:251655680" coordsize="21838,21600" adj="-5939572,,238" path="wr-21362,,21838,43200,,1,21838,21600nfewr-21362,,21838,43200,,1,21838,21600l238,21600nsxe">
            <v:path o:connectlocs="0,1;21838,21600;238,21600"/>
          </v:shape>
        </w:pict>
      </w:r>
      <w:r>
        <w:rPr>
          <w:noProof/>
          <w:lang w:eastAsia="cs-CZ"/>
        </w:rPr>
        <w:pict>
          <v:rect id="_x0000_s1041" style="position:absolute;margin-left:325.7pt;margin-top:600.15pt;width:113.4pt;height:10.15pt;z-index:251653632"/>
        </w:pict>
      </w:r>
      <w:r>
        <w:rPr>
          <w:noProof/>
          <w:lang w:eastAsia="cs-CZ"/>
        </w:rPr>
        <w:pict>
          <v:shape id="_x0000_s1042" type="#_x0000_t202" style="position:absolute;margin-left:186.7pt;margin-top:168.05pt;width:119.85pt;height:30.15pt;z-index:251645440" stroked="f">
            <v:textbox style="mso-next-textbox:#_x0000_s1042">
              <w:txbxContent>
                <w:p w:rsidR="00BE391A" w:rsidRPr="0048052F" w:rsidRDefault="00BE391A" w:rsidP="00E9269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Okno ? dveře 116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043" style="position:absolute;margin-left:145.3pt;margin-top:157.05pt;width:164.4pt;height:10.15pt;rotation:-1115457fd;z-index:251654656"/>
        </w:pict>
      </w:r>
      <w:r>
        <w:rPr>
          <w:noProof/>
          <w:lang w:eastAsia="cs-CZ"/>
        </w:rPr>
        <w:pict>
          <v:shape id="_x0000_s1044" type="#_x0000_t202" style="position:absolute;margin-left:176.7pt;margin-top:119.15pt;width:80.6pt;height:26.55pt;z-index:251649536" stroked="f">
            <v:textbox style="mso-next-textbox:#_x0000_s1044">
              <w:txbxContent>
                <w:p w:rsidR="00BE391A" w:rsidRPr="0048052F" w:rsidRDefault="00BE391A" w:rsidP="00574D2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8052F">
                    <w:rPr>
                      <w:b/>
                      <w:bCs/>
                      <w:sz w:val="28"/>
                      <w:szCs w:val="28"/>
                    </w:rPr>
                    <w:t>323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5" type="#_x0000_t202" style="position:absolute;margin-left:330.4pt;margin-top:578.1pt;width:119.85pt;height:46.05pt;z-index:251646464" stroked="f">
            <v:textbox style="mso-next-textbox:#_x0000_s1045">
              <w:txbxContent>
                <w:p w:rsidR="00BE391A" w:rsidRPr="0048052F" w:rsidRDefault="00BE391A" w:rsidP="00883475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dveře 80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202" style="position:absolute;margin-left:267.8pt;margin-top:617.95pt;width:80.6pt;height:26.55pt;z-index:251652608" stroked="f">
            <v:textbox style="mso-next-textbox:#_x0000_s1046">
              <w:txbxContent>
                <w:p w:rsidR="00BE391A" w:rsidRPr="0048052F" w:rsidRDefault="00BE391A" w:rsidP="00574D2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185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7" type="#_x0000_t202" style="position:absolute;margin-left:429.05pt;margin-top:393.15pt;width:80.6pt;height:26.55pt;z-index:251647488" stroked="f">
            <v:textbox style="mso-next-textbox:#_x0000_s1047">
              <w:txbxContent>
                <w:p w:rsidR="00BE391A" w:rsidRPr="0048052F" w:rsidRDefault="00BE391A" w:rsidP="00574D2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359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8" type="#_x0000_t202" style="position:absolute;margin-left:18.9pt;margin-top:419.7pt;width:80.6pt;height:26.55pt;z-index:251648512" stroked="f">
            <v:textbox style="mso-next-textbox:#_x0000_s1048">
              <w:txbxContent>
                <w:p w:rsidR="00BE391A" w:rsidRPr="0048052F" w:rsidRDefault="00BE391A" w:rsidP="00574D2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291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group id="_x0000_s1049" style="position:absolute;margin-left:-.3pt;margin-top:98.5pt;width:440.15pt;height:508.8pt;z-index:251651584" coordorigin="2190,5484" coordsize="8803,10176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50" type="#_x0000_t32" style="position:absolute;left:10993;top:5484;width:0;height:10176;flip:y" o:connectortype="straight"/>
            <v:shape id="_x0000_s1051" type="#_x0000_t32" style="position:absolute;left:5730;top:15660;width:5244;height:0;flip:x" o:connectortype="straight"/>
            <v:shape id="_x0000_s1052" type="#_x0000_t32" style="position:absolute;left:2190;top:5503;width:8784;height:2616;flip:x" o:connectortype="straight"/>
            <v:shape id="_x0000_s1053" type="#_x0000_t32" style="position:absolute;left:2190;top:8100;width:3540;height:7560;flip:x y" o:connectortype="straight"/>
          </v:group>
        </w:pict>
      </w:r>
      <w:r>
        <w:rPr>
          <w:noProof/>
          <w:lang w:eastAsia="cs-CZ"/>
        </w:rPr>
        <w:pict>
          <v:shape id="_x0000_s1054" type="#_x0000_t32" style="position:absolute;margin-left:257.3pt;margin-top:999.35pt;width:262.2pt;height:.05pt;z-index:251650560" o:connectortype="straight"/>
        </w:pict>
      </w:r>
    </w:p>
    <w:sectPr w:rsidR="00BE391A" w:rsidSect="00C24DF1">
      <w:pgSz w:w="11907" w:h="16839" w:code="9"/>
      <w:pgMar w:top="212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577BC"/>
    <w:multiLevelType w:val="hybridMultilevel"/>
    <w:tmpl w:val="69A2CCA8"/>
    <w:lvl w:ilvl="0" w:tplc="07BAB4A2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94CF6"/>
    <w:multiLevelType w:val="multilevel"/>
    <w:tmpl w:val="03BC9432"/>
    <w:styleLink w:val="Nadpis1"/>
    <w:lvl w:ilvl="0">
      <w:start w:val="1"/>
      <w:numFmt w:val="decimal"/>
      <w:lvlText w:val="%1."/>
      <w:lvlJc w:val="left"/>
      <w:pPr>
        <w:ind w:left="907" w:hanging="510"/>
      </w:pPr>
      <w:rPr>
        <w:rFonts w:ascii="Arial" w:hAnsi="Arial" w:cs="Arial" w:hint="default"/>
        <w:sz w:val="32"/>
        <w:szCs w:val="32"/>
      </w:rPr>
    </w:lvl>
    <w:lvl w:ilvl="1">
      <w:start w:val="1"/>
      <w:numFmt w:val="decimal"/>
      <w:lvlText w:val="%1.%2"/>
      <w:lvlJc w:val="left"/>
      <w:pPr>
        <w:ind w:left="1474" w:hanging="1077"/>
      </w:pPr>
      <w:rPr>
        <w:rFonts w:hint="default"/>
      </w:rPr>
    </w:lvl>
    <w:lvl w:ilvl="2">
      <w:start w:val="1"/>
      <w:numFmt w:val="decimal"/>
      <w:lvlText w:val="%2.%3.1"/>
      <w:lvlJc w:val="right"/>
      <w:pPr>
        <w:tabs>
          <w:tab w:val="num" w:pos="2325"/>
        </w:tabs>
        <w:ind w:left="2438" w:hanging="96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embedSystemFont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6A07"/>
    <w:rsid w:val="001B1DD9"/>
    <w:rsid w:val="00210A54"/>
    <w:rsid w:val="0027710E"/>
    <w:rsid w:val="0036216C"/>
    <w:rsid w:val="003B0E2F"/>
    <w:rsid w:val="0048052F"/>
    <w:rsid w:val="004C67C9"/>
    <w:rsid w:val="00552741"/>
    <w:rsid w:val="00572D3C"/>
    <w:rsid w:val="00574D29"/>
    <w:rsid w:val="006F6A07"/>
    <w:rsid w:val="00883475"/>
    <w:rsid w:val="009874F0"/>
    <w:rsid w:val="009E472A"/>
    <w:rsid w:val="00BE391A"/>
    <w:rsid w:val="00C24DF1"/>
    <w:rsid w:val="00C72AFC"/>
    <w:rsid w:val="00C81E4C"/>
    <w:rsid w:val="00CC7545"/>
    <w:rsid w:val="00E92691"/>
    <w:rsid w:val="00F0730C"/>
    <w:rsid w:val="00F8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10E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CC754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C7545"/>
    <w:rPr>
      <w:rFonts w:ascii="Arial" w:hAnsi="Arial" w:cs="Arial"/>
      <w:b/>
      <w:bCs/>
      <w:kern w:val="32"/>
      <w:sz w:val="32"/>
      <w:szCs w:val="32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480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2F"/>
    <w:rPr>
      <w:rFonts w:ascii="Tahoma" w:hAnsi="Tahoma" w:cs="Tahoma"/>
      <w:sz w:val="16"/>
      <w:szCs w:val="16"/>
    </w:rPr>
  </w:style>
  <w:style w:type="numbering" w:customStyle="1" w:styleId="Nadpis1">
    <w:name w:val="Nadpis1"/>
    <w:rsid w:val="00BF7E3A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</Words>
  <Characters>23</Characters>
  <Application>Microsoft Office Outlook</Application>
  <DocSecurity>0</DocSecurity>
  <Lines>0</Lines>
  <Paragraphs>0</Paragraphs>
  <ScaleCrop>false</ScaleCrop>
  <Company>ha-vel family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ARLETH Jiří ing.</dc:creator>
  <cp:keywords/>
  <dc:description/>
  <cp:lastModifiedBy>D</cp:lastModifiedBy>
  <cp:revision>2</cp:revision>
  <dcterms:created xsi:type="dcterms:W3CDTF">2011-10-12T16:16:00Z</dcterms:created>
  <dcterms:modified xsi:type="dcterms:W3CDTF">2011-10-12T16:16:00Z</dcterms:modified>
</cp:coreProperties>
</file>